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ascii="Times New Roman" w:hAnsi="Times New Roman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4" o:spid="_x0000_s1026" type="#_x0000_t75" style="height:681.45pt;width:481.8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5" o:spid="_x0000_s1027" type="#_x0000_t75" style="height:636.15pt;width:449.8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Times New Roman" w:hAnsi="Times New Roman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6" o:spid="_x0000_s1028" type="#_x0000_t75" style="height:636.95pt;width:450.4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2018-04-02T22:10:41Z</dcterms:modified>
  <dc:title>_x0001__x0001_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